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C84" w:rsidRPr="008238E3" w:rsidRDefault="007A3FF8" w:rsidP="00AE6CA8"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-195580</wp:posOffset>
            </wp:positionV>
            <wp:extent cx="6638925" cy="899160"/>
            <wp:effectExtent l="19050" t="0" r="9525" b="0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899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138F" w:rsidRDefault="00DD138F" w:rsidP="00DD138F"/>
    <w:p w:rsidR="00DD138F" w:rsidRDefault="00DD138F" w:rsidP="00DD138F">
      <w:pPr>
        <w:jc w:val="right"/>
      </w:pPr>
    </w:p>
    <w:p w:rsidR="00DD138F" w:rsidRPr="00D467A2" w:rsidRDefault="00DD138F" w:rsidP="00DD138F">
      <w:pPr>
        <w:rPr>
          <w:sz w:val="20"/>
          <w:szCs w:val="20"/>
        </w:rPr>
      </w:pPr>
    </w:p>
    <w:p w:rsidR="00D467A2" w:rsidRDefault="00D467A2" w:rsidP="00D467A2">
      <w:pPr>
        <w:pStyle w:val="Heading1"/>
        <w:ind w:right="54"/>
        <w:jc w:val="left"/>
        <w:rPr>
          <w:b w:val="0"/>
          <w:sz w:val="20"/>
        </w:rPr>
      </w:pPr>
      <w:r>
        <w:rPr>
          <w:b w:val="0"/>
          <w:sz w:val="20"/>
        </w:rPr>
        <w:t xml:space="preserve"> </w:t>
      </w:r>
      <w:proofErr w:type="gramStart"/>
      <w:r>
        <w:rPr>
          <w:b w:val="0"/>
          <w:sz w:val="20"/>
        </w:rPr>
        <w:t>37 Courtlands Avenue, Kew.</w:t>
      </w:r>
      <w:proofErr w:type="gramEnd"/>
      <w:r>
        <w:rPr>
          <w:b w:val="0"/>
          <w:sz w:val="20"/>
        </w:rPr>
        <w:t xml:space="preserve">   TW9 4ES                      </w:t>
      </w:r>
      <w:r w:rsidR="00F02DD7">
        <w:rPr>
          <w:b w:val="0"/>
          <w:sz w:val="20"/>
        </w:rPr>
        <w:t xml:space="preserve">    </w:t>
      </w:r>
      <w:r>
        <w:rPr>
          <w:b w:val="0"/>
          <w:sz w:val="20"/>
        </w:rPr>
        <w:t xml:space="preserve">  Headteacher:  </w:t>
      </w:r>
      <w:r w:rsidR="00F02DD7">
        <w:rPr>
          <w:b w:val="0"/>
          <w:sz w:val="20"/>
        </w:rPr>
        <w:t>Michael Dillon B.ed (Hons) MA</w:t>
      </w:r>
    </w:p>
    <w:p w:rsidR="00D467A2" w:rsidRDefault="00D467A2" w:rsidP="00D467A2">
      <w:pPr>
        <w:rPr>
          <w:sz w:val="20"/>
          <w:szCs w:val="20"/>
        </w:rPr>
      </w:pPr>
      <w:r>
        <w:rPr>
          <w:sz w:val="20"/>
          <w:szCs w:val="20"/>
        </w:rPr>
        <w:t xml:space="preserve"> Telephone: 020 8487 8437                                                         Email: </w:t>
      </w:r>
      <w:hyperlink r:id="rId8" w:history="1">
        <w:r w:rsidRPr="006C02BA">
          <w:rPr>
            <w:rStyle w:val="Hyperlink"/>
            <w:sz w:val="20"/>
            <w:szCs w:val="20"/>
          </w:rPr>
          <w:t>info@kewriverside.richmond.sch.uk</w:t>
        </w:r>
      </w:hyperlink>
    </w:p>
    <w:p w:rsidR="00A768CF" w:rsidRDefault="00A768CF" w:rsidP="00A768CF">
      <w:pPr>
        <w:pStyle w:val="Header"/>
        <w:tabs>
          <w:tab w:val="left" w:pos="720"/>
        </w:tabs>
      </w:pPr>
    </w:p>
    <w:p w:rsidR="00BE72E3" w:rsidRPr="00CD6158" w:rsidRDefault="00BE72E3" w:rsidP="00A768CF">
      <w:pPr>
        <w:pStyle w:val="Header"/>
        <w:tabs>
          <w:tab w:val="left" w:pos="720"/>
        </w:tabs>
      </w:pPr>
    </w:p>
    <w:p w:rsidR="001614A5" w:rsidRPr="00CD6158" w:rsidRDefault="006405E5" w:rsidP="00CD6158">
      <w:pPr>
        <w:ind w:left="-540" w:firstLine="540"/>
        <w:jc w:val="both"/>
        <w:rPr>
          <w:sz w:val="20"/>
          <w:szCs w:val="20"/>
        </w:rPr>
      </w:pPr>
      <w:r>
        <w:rPr>
          <w:sz w:val="20"/>
          <w:szCs w:val="20"/>
        </w:rPr>
        <w:t>17</w:t>
      </w:r>
      <w:r w:rsidRPr="006405E5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April 2015</w:t>
      </w:r>
    </w:p>
    <w:p w:rsidR="006405E5" w:rsidRDefault="006405E5" w:rsidP="00CD6158">
      <w:pPr>
        <w:ind w:left="-540" w:firstLine="540"/>
        <w:jc w:val="both"/>
        <w:rPr>
          <w:sz w:val="20"/>
          <w:szCs w:val="20"/>
        </w:rPr>
      </w:pPr>
    </w:p>
    <w:p w:rsidR="00CD6158" w:rsidRPr="00CD6158" w:rsidRDefault="00554B96" w:rsidP="00CD6158">
      <w:pPr>
        <w:ind w:left="-540" w:firstLine="540"/>
        <w:jc w:val="both"/>
        <w:rPr>
          <w:sz w:val="20"/>
          <w:szCs w:val="20"/>
        </w:rPr>
      </w:pPr>
      <w:r>
        <w:rPr>
          <w:sz w:val="20"/>
          <w:szCs w:val="20"/>
        </w:rPr>
        <w:t>Dear Parents/</w:t>
      </w:r>
      <w:r w:rsidR="00CD6158" w:rsidRPr="00CD6158">
        <w:rPr>
          <w:sz w:val="20"/>
          <w:szCs w:val="20"/>
        </w:rPr>
        <w:t>Carers,</w:t>
      </w:r>
    </w:p>
    <w:p w:rsidR="00CD6158" w:rsidRPr="00CD6158" w:rsidRDefault="00CD6158" w:rsidP="00CD6158">
      <w:pPr>
        <w:ind w:left="-540" w:firstLine="540"/>
        <w:jc w:val="center"/>
        <w:rPr>
          <w:b/>
          <w:sz w:val="20"/>
          <w:szCs w:val="20"/>
        </w:rPr>
      </w:pPr>
      <w:r w:rsidRPr="00CD6158">
        <w:rPr>
          <w:b/>
          <w:sz w:val="20"/>
          <w:szCs w:val="20"/>
        </w:rPr>
        <w:t xml:space="preserve">SATS </w:t>
      </w:r>
      <w:r w:rsidR="005A0BF9">
        <w:rPr>
          <w:b/>
          <w:sz w:val="20"/>
          <w:szCs w:val="20"/>
        </w:rPr>
        <w:t>W</w:t>
      </w:r>
      <w:r w:rsidRPr="00CD6158">
        <w:rPr>
          <w:b/>
          <w:sz w:val="20"/>
          <w:szCs w:val="20"/>
        </w:rPr>
        <w:t xml:space="preserve">eek </w:t>
      </w:r>
      <w:r w:rsidR="005A0BF9">
        <w:rPr>
          <w:b/>
          <w:sz w:val="20"/>
          <w:szCs w:val="20"/>
        </w:rPr>
        <w:t>T</w:t>
      </w:r>
      <w:r w:rsidRPr="00CD6158">
        <w:rPr>
          <w:b/>
          <w:sz w:val="20"/>
          <w:szCs w:val="20"/>
        </w:rPr>
        <w:t>imetable,</w:t>
      </w:r>
    </w:p>
    <w:p w:rsidR="00CD6158" w:rsidRPr="00CD6158" w:rsidRDefault="00CD6158" w:rsidP="00CD6158">
      <w:pPr>
        <w:ind w:left="-540" w:firstLine="540"/>
        <w:jc w:val="center"/>
        <w:rPr>
          <w:b/>
          <w:sz w:val="20"/>
          <w:szCs w:val="20"/>
        </w:rPr>
      </w:pPr>
      <w:r w:rsidRPr="00CD6158">
        <w:rPr>
          <w:b/>
          <w:sz w:val="20"/>
          <w:szCs w:val="20"/>
        </w:rPr>
        <w:t>Monda</w:t>
      </w:r>
      <w:r w:rsidR="00F72F9B">
        <w:rPr>
          <w:b/>
          <w:sz w:val="20"/>
          <w:szCs w:val="20"/>
        </w:rPr>
        <w:t>y 1</w:t>
      </w:r>
      <w:r w:rsidR="001614A5">
        <w:rPr>
          <w:b/>
          <w:sz w:val="20"/>
          <w:szCs w:val="20"/>
        </w:rPr>
        <w:t>1</w:t>
      </w:r>
      <w:r w:rsidR="001614A5" w:rsidRPr="001614A5">
        <w:rPr>
          <w:b/>
          <w:sz w:val="20"/>
          <w:szCs w:val="20"/>
          <w:vertAlign w:val="superscript"/>
        </w:rPr>
        <w:t>th</w:t>
      </w:r>
      <w:r w:rsidR="001614A5">
        <w:rPr>
          <w:b/>
          <w:sz w:val="20"/>
          <w:szCs w:val="20"/>
        </w:rPr>
        <w:t xml:space="preserve"> </w:t>
      </w:r>
      <w:r w:rsidR="00F72F9B">
        <w:rPr>
          <w:b/>
          <w:sz w:val="20"/>
          <w:szCs w:val="20"/>
        </w:rPr>
        <w:t>May</w:t>
      </w:r>
      <w:r w:rsidRPr="00CD6158">
        <w:rPr>
          <w:b/>
          <w:sz w:val="20"/>
          <w:szCs w:val="20"/>
        </w:rPr>
        <w:t xml:space="preserve"> – Thursday </w:t>
      </w:r>
      <w:r w:rsidR="001614A5">
        <w:rPr>
          <w:b/>
          <w:sz w:val="20"/>
          <w:szCs w:val="20"/>
        </w:rPr>
        <w:t>14th May 2015</w:t>
      </w:r>
    </w:p>
    <w:p w:rsidR="00CD6158" w:rsidRPr="00CD6158" w:rsidRDefault="00CD6158" w:rsidP="00CD6158">
      <w:pPr>
        <w:ind w:left="-540" w:firstLine="540"/>
        <w:jc w:val="both"/>
        <w:rPr>
          <w:sz w:val="20"/>
          <w:szCs w:val="20"/>
        </w:rPr>
      </w:pPr>
    </w:p>
    <w:p w:rsidR="00CD6158" w:rsidRPr="00CD6158" w:rsidRDefault="00CD6158" w:rsidP="00CD6158">
      <w:pPr>
        <w:jc w:val="both"/>
        <w:rPr>
          <w:sz w:val="20"/>
          <w:szCs w:val="20"/>
        </w:rPr>
      </w:pPr>
      <w:r w:rsidRPr="00CD6158">
        <w:rPr>
          <w:sz w:val="20"/>
          <w:szCs w:val="20"/>
        </w:rPr>
        <w:t>As you will be aware, SATS week will</w:t>
      </w:r>
      <w:r w:rsidR="001614A5">
        <w:rPr>
          <w:sz w:val="20"/>
          <w:szCs w:val="20"/>
        </w:rPr>
        <w:t xml:space="preserve"> take place week beginning 11</w:t>
      </w:r>
      <w:r w:rsidRPr="00CD6158">
        <w:rPr>
          <w:sz w:val="20"/>
          <w:szCs w:val="20"/>
        </w:rPr>
        <w:t>th May.  The children will be working to the following timetable</w:t>
      </w:r>
    </w:p>
    <w:p w:rsidR="00CD6158" w:rsidRPr="00CD6158" w:rsidRDefault="00CD6158" w:rsidP="00CD6158">
      <w:pPr>
        <w:jc w:val="both"/>
        <w:rPr>
          <w:sz w:val="16"/>
          <w:szCs w:val="16"/>
        </w:rPr>
      </w:pPr>
    </w:p>
    <w:tbl>
      <w:tblPr>
        <w:tblW w:w="10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9"/>
        <w:gridCol w:w="1547"/>
        <w:gridCol w:w="2960"/>
        <w:gridCol w:w="1403"/>
        <w:gridCol w:w="3587"/>
      </w:tblGrid>
      <w:tr w:rsidR="00A356F0" w:rsidTr="00A356F0">
        <w:trPr>
          <w:trHeight w:val="465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6F0" w:rsidRDefault="00A356F0" w:rsidP="00B07540">
            <w:pPr>
              <w:rPr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6F0" w:rsidRDefault="00A356F0" w:rsidP="00FD0DC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</w:t>
            </w:r>
            <w:r w:rsidR="00FD0DC8">
              <w:rPr>
                <w:b/>
                <w:sz w:val="20"/>
                <w:szCs w:val="20"/>
              </w:rPr>
              <w:t>20</w:t>
            </w:r>
            <w:r>
              <w:rPr>
                <w:b/>
                <w:sz w:val="20"/>
                <w:szCs w:val="20"/>
              </w:rPr>
              <w:t>am-9.00am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6F0" w:rsidRDefault="00A356F0" w:rsidP="00B075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9.15am-10.30am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6F0" w:rsidRDefault="00A356F0" w:rsidP="00B075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10.30am-10.45am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6F0" w:rsidRDefault="00A356F0" w:rsidP="00B075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10.45am-12.00pm</w:t>
            </w:r>
          </w:p>
        </w:tc>
      </w:tr>
      <w:tr w:rsidR="005A0BF9" w:rsidTr="00D42F8D">
        <w:trPr>
          <w:trHeight w:val="981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BF9" w:rsidRDefault="005A0BF9" w:rsidP="00B075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Mon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Breakfast/</w:t>
            </w:r>
          </w:p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Drink</w:t>
            </w:r>
          </w:p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Registration</w:t>
            </w:r>
          </w:p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Toilet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L3-5 Reading</w:t>
            </w:r>
          </w:p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(60mins)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Break Drink/ snack</w:t>
            </w:r>
          </w:p>
          <w:p w:rsidR="005A0BF9" w:rsidRDefault="005A0BF9" w:rsidP="00B07540">
            <w:pPr>
              <w:rPr>
                <w:sz w:val="20"/>
                <w:szCs w:val="20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L6 Reading</w:t>
            </w:r>
          </w:p>
          <w:p w:rsidR="005A0BF9" w:rsidRDefault="005A0BF9" w:rsidP="005A0B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(60mins)</w:t>
            </w:r>
          </w:p>
        </w:tc>
      </w:tr>
      <w:tr w:rsidR="005A0BF9" w:rsidTr="0024161C">
        <w:trPr>
          <w:trHeight w:val="981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BF9" w:rsidRDefault="005A0BF9" w:rsidP="00B075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Tues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Breakfast/</w:t>
            </w:r>
          </w:p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Drink</w:t>
            </w:r>
          </w:p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Registration</w:t>
            </w:r>
          </w:p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Toilet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L3-5 GPS Papers1/2</w:t>
            </w:r>
          </w:p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(45mins/15mins)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Break Drink/</w:t>
            </w:r>
          </w:p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snack</w:t>
            </w:r>
          </w:p>
          <w:p w:rsidR="005A0BF9" w:rsidRDefault="005A0BF9" w:rsidP="00B07540">
            <w:pPr>
              <w:rPr>
                <w:sz w:val="20"/>
                <w:szCs w:val="20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L6 GPS Papers 1/2/3</w:t>
            </w:r>
          </w:p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(30mins/20mins/10mins)</w:t>
            </w:r>
          </w:p>
        </w:tc>
      </w:tr>
      <w:tr w:rsidR="00A356F0" w:rsidTr="00A356F0">
        <w:trPr>
          <w:trHeight w:val="1314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6F0" w:rsidRDefault="00A356F0" w:rsidP="00B075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Wed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6F0" w:rsidRDefault="00A356F0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Breakfast/</w:t>
            </w:r>
          </w:p>
          <w:p w:rsidR="00A356F0" w:rsidRDefault="00A356F0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Drink</w:t>
            </w:r>
          </w:p>
          <w:p w:rsidR="00A356F0" w:rsidRDefault="00A356F0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Registration</w:t>
            </w:r>
          </w:p>
          <w:p w:rsidR="00A356F0" w:rsidRDefault="00A356F0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Toilet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6F0" w:rsidRDefault="00A356F0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L3-5 Mental Maths</w:t>
            </w:r>
          </w:p>
          <w:p w:rsidR="00A356F0" w:rsidRDefault="00A356F0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(30mins)</w:t>
            </w:r>
          </w:p>
          <w:p w:rsidR="00A356F0" w:rsidRDefault="00A356F0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L3-5 Maths A</w:t>
            </w:r>
          </w:p>
          <w:p w:rsidR="00A356F0" w:rsidRDefault="00A356F0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(45mins)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6F0" w:rsidRDefault="00A356F0" w:rsidP="00B07540">
            <w:pPr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Break slightly later today</w:t>
            </w:r>
          </w:p>
          <w:p w:rsidR="00A356F0" w:rsidRDefault="00A356F0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Break Drink/ snack</w:t>
            </w:r>
          </w:p>
          <w:p w:rsidR="00A356F0" w:rsidRDefault="00A356F0" w:rsidP="00B07540">
            <w:pPr>
              <w:rPr>
                <w:sz w:val="20"/>
                <w:szCs w:val="20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356F0" w:rsidRDefault="00A356F0" w:rsidP="00B07540">
            <w:pPr>
              <w:rPr>
                <w:sz w:val="20"/>
                <w:szCs w:val="20"/>
              </w:rPr>
            </w:pPr>
          </w:p>
        </w:tc>
      </w:tr>
      <w:tr w:rsidR="005A0BF9" w:rsidTr="00B35A01">
        <w:trPr>
          <w:trHeight w:val="981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BF9" w:rsidRDefault="005A0BF9" w:rsidP="00B075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Thurs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Breakfast/</w:t>
            </w:r>
          </w:p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Drink</w:t>
            </w:r>
          </w:p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Registration</w:t>
            </w:r>
          </w:p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Toilet 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L3-5 Maths B</w:t>
            </w:r>
          </w:p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(45mins)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BF9" w:rsidRDefault="005A0BF9" w:rsidP="00B07540">
            <w:pPr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Break slightly earlier today</w:t>
            </w:r>
          </w:p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Break Drink/</w:t>
            </w:r>
          </w:p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snack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L6 Maths Papers 1/2</w:t>
            </w:r>
          </w:p>
          <w:p w:rsidR="005A0BF9" w:rsidRDefault="005A0BF9" w:rsidP="00B07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(30mins/30mins)</w:t>
            </w:r>
          </w:p>
        </w:tc>
      </w:tr>
    </w:tbl>
    <w:p w:rsidR="00CD6158" w:rsidRPr="00CD6158" w:rsidRDefault="00CD6158" w:rsidP="00CD6158">
      <w:pPr>
        <w:jc w:val="both"/>
        <w:rPr>
          <w:sz w:val="16"/>
          <w:szCs w:val="16"/>
        </w:rPr>
      </w:pPr>
    </w:p>
    <w:p w:rsidR="00CD6158" w:rsidRPr="00CD6158" w:rsidRDefault="00CD6158" w:rsidP="00CD6158">
      <w:pPr>
        <w:jc w:val="both"/>
        <w:rPr>
          <w:sz w:val="20"/>
          <w:szCs w:val="20"/>
        </w:rPr>
      </w:pPr>
      <w:r w:rsidRPr="00CD6158">
        <w:rPr>
          <w:sz w:val="20"/>
          <w:szCs w:val="20"/>
        </w:rPr>
        <w:t xml:space="preserve">It could potentially be a slightly worrying week for the children so in order to alleviate some of those </w:t>
      </w:r>
      <w:proofErr w:type="gramStart"/>
      <w:r w:rsidRPr="00CD6158">
        <w:rPr>
          <w:sz w:val="20"/>
          <w:szCs w:val="20"/>
        </w:rPr>
        <w:t>nerves</w:t>
      </w:r>
      <w:r w:rsidR="00FD0DC8">
        <w:rPr>
          <w:sz w:val="20"/>
          <w:szCs w:val="20"/>
        </w:rPr>
        <w:t>,</w:t>
      </w:r>
      <w:proofErr w:type="gramEnd"/>
      <w:r w:rsidRPr="00CD6158">
        <w:rPr>
          <w:sz w:val="20"/>
          <w:szCs w:val="20"/>
        </w:rPr>
        <w:t xml:space="preserve"> we are offering breakfast to the whole of Lion Class </w:t>
      </w:r>
      <w:r w:rsidR="003C1ED2">
        <w:rPr>
          <w:sz w:val="20"/>
          <w:szCs w:val="20"/>
        </w:rPr>
        <w:t>on the test days</w:t>
      </w:r>
      <w:r w:rsidRPr="00CD6158">
        <w:rPr>
          <w:sz w:val="20"/>
          <w:szCs w:val="20"/>
        </w:rPr>
        <w:t>. The children are invited to breakfast at 8:20am each morning in the Meeting room</w:t>
      </w:r>
      <w:r w:rsidR="003C1ED2">
        <w:rPr>
          <w:sz w:val="20"/>
          <w:szCs w:val="20"/>
        </w:rPr>
        <w:t>.</w:t>
      </w:r>
      <w:r w:rsidRPr="00CD6158">
        <w:rPr>
          <w:sz w:val="20"/>
          <w:szCs w:val="20"/>
        </w:rPr>
        <w:t xml:space="preserve"> If you would like your child to join the rest of Lion Class for breakfast, please sign the form below</w:t>
      </w:r>
      <w:r w:rsidR="003C1ED2">
        <w:rPr>
          <w:sz w:val="20"/>
          <w:szCs w:val="20"/>
        </w:rPr>
        <w:t xml:space="preserve"> so that we can ensure there is enough food. There is NO cost for this.</w:t>
      </w:r>
    </w:p>
    <w:p w:rsidR="00CD6158" w:rsidRPr="00CD6158" w:rsidRDefault="00CD6158" w:rsidP="00CD6158">
      <w:pPr>
        <w:jc w:val="both"/>
        <w:rPr>
          <w:sz w:val="16"/>
          <w:szCs w:val="16"/>
        </w:rPr>
      </w:pPr>
    </w:p>
    <w:p w:rsidR="00CD6158" w:rsidRPr="00CD6158" w:rsidRDefault="00CD6158" w:rsidP="00CD6158">
      <w:pPr>
        <w:jc w:val="both"/>
        <w:rPr>
          <w:sz w:val="20"/>
          <w:szCs w:val="20"/>
        </w:rPr>
      </w:pPr>
      <w:r w:rsidRPr="00CD6158">
        <w:rPr>
          <w:sz w:val="20"/>
          <w:szCs w:val="20"/>
        </w:rPr>
        <w:t xml:space="preserve">Please could you also ensure that your child has early nights building up to </w:t>
      </w:r>
      <w:r w:rsidR="003C1ED2">
        <w:rPr>
          <w:sz w:val="20"/>
          <w:szCs w:val="20"/>
        </w:rPr>
        <w:t>SATs</w:t>
      </w:r>
      <w:r w:rsidRPr="00CD6158">
        <w:rPr>
          <w:sz w:val="20"/>
          <w:szCs w:val="20"/>
        </w:rPr>
        <w:t xml:space="preserve"> week and during that week, so that they have the best possible</w:t>
      </w:r>
      <w:r w:rsidR="00554B96">
        <w:rPr>
          <w:sz w:val="20"/>
          <w:szCs w:val="20"/>
        </w:rPr>
        <w:t xml:space="preserve"> chance of achieving their full </w:t>
      </w:r>
      <w:proofErr w:type="gramStart"/>
      <w:r w:rsidR="00554B96">
        <w:rPr>
          <w:sz w:val="20"/>
          <w:szCs w:val="20"/>
        </w:rPr>
        <w:t>potential.</w:t>
      </w:r>
      <w:proofErr w:type="gramEnd"/>
      <w:r w:rsidRPr="00CD6158">
        <w:rPr>
          <w:sz w:val="20"/>
          <w:szCs w:val="20"/>
        </w:rPr>
        <w:t xml:space="preserve"> Some revision of their</w:t>
      </w:r>
      <w:r w:rsidR="003C1ED2">
        <w:rPr>
          <w:sz w:val="20"/>
          <w:szCs w:val="20"/>
        </w:rPr>
        <w:t xml:space="preserve"> reading,</w:t>
      </w:r>
      <w:r w:rsidRPr="00CD6158">
        <w:rPr>
          <w:sz w:val="20"/>
          <w:szCs w:val="20"/>
        </w:rPr>
        <w:t xml:space="preserve"> </w:t>
      </w:r>
      <w:r w:rsidR="003C1ED2">
        <w:rPr>
          <w:sz w:val="20"/>
          <w:szCs w:val="20"/>
        </w:rPr>
        <w:t>writing</w:t>
      </w:r>
      <w:r w:rsidRPr="00CD6158">
        <w:rPr>
          <w:sz w:val="20"/>
          <w:szCs w:val="20"/>
        </w:rPr>
        <w:t xml:space="preserve"> and </w:t>
      </w:r>
      <w:r w:rsidR="003C1ED2">
        <w:rPr>
          <w:sz w:val="20"/>
          <w:szCs w:val="20"/>
        </w:rPr>
        <w:t>maths</w:t>
      </w:r>
      <w:r w:rsidRPr="00CD6158">
        <w:rPr>
          <w:sz w:val="20"/>
          <w:szCs w:val="20"/>
        </w:rPr>
        <w:t xml:space="preserve"> would also benefit them </w:t>
      </w:r>
      <w:r w:rsidR="003C1ED2">
        <w:rPr>
          <w:sz w:val="20"/>
          <w:szCs w:val="20"/>
        </w:rPr>
        <w:t xml:space="preserve">so that these </w:t>
      </w:r>
      <w:r w:rsidRPr="00CD6158">
        <w:rPr>
          <w:sz w:val="20"/>
          <w:szCs w:val="20"/>
        </w:rPr>
        <w:t xml:space="preserve">skills </w:t>
      </w:r>
      <w:r w:rsidR="003C1ED2">
        <w:rPr>
          <w:sz w:val="20"/>
          <w:szCs w:val="20"/>
        </w:rPr>
        <w:t xml:space="preserve">are </w:t>
      </w:r>
      <w:r w:rsidRPr="00CD6158">
        <w:rPr>
          <w:sz w:val="20"/>
          <w:szCs w:val="20"/>
        </w:rPr>
        <w:t xml:space="preserve">fresh in their mind. </w:t>
      </w:r>
    </w:p>
    <w:p w:rsidR="00CD6158" w:rsidRPr="00CD6158" w:rsidRDefault="00CD6158" w:rsidP="00CD6158">
      <w:pPr>
        <w:jc w:val="both"/>
        <w:rPr>
          <w:sz w:val="20"/>
          <w:szCs w:val="20"/>
        </w:rPr>
      </w:pPr>
    </w:p>
    <w:p w:rsidR="00CD6158" w:rsidRPr="00CD6158" w:rsidRDefault="00CD6158" w:rsidP="00CD6158">
      <w:pPr>
        <w:jc w:val="both"/>
        <w:rPr>
          <w:sz w:val="20"/>
          <w:szCs w:val="20"/>
        </w:rPr>
      </w:pPr>
      <w:r w:rsidRPr="00CD6158">
        <w:rPr>
          <w:sz w:val="20"/>
          <w:szCs w:val="20"/>
        </w:rPr>
        <w:t>Yours sincerely</w:t>
      </w:r>
      <w:r w:rsidR="006405E5">
        <w:rPr>
          <w:sz w:val="20"/>
          <w:szCs w:val="20"/>
        </w:rPr>
        <w:t>,</w:t>
      </w:r>
    </w:p>
    <w:p w:rsidR="00CD6158" w:rsidRPr="00CD6158" w:rsidRDefault="00CD6158" w:rsidP="00CD6158">
      <w:pPr>
        <w:jc w:val="both"/>
        <w:rPr>
          <w:sz w:val="20"/>
          <w:szCs w:val="20"/>
        </w:rPr>
      </w:pPr>
    </w:p>
    <w:p w:rsidR="00CD6158" w:rsidRPr="00CD6158" w:rsidRDefault="006405E5" w:rsidP="00CD6158">
      <w:pPr>
        <w:jc w:val="both"/>
        <w:rPr>
          <w:sz w:val="20"/>
          <w:szCs w:val="20"/>
        </w:rPr>
      </w:pPr>
      <w:r>
        <w:rPr>
          <w:sz w:val="20"/>
          <w:szCs w:val="20"/>
        </w:rPr>
        <w:t>Michael Dillon.</w:t>
      </w:r>
    </w:p>
    <w:p w:rsidR="00CD6158" w:rsidRPr="00CD6158" w:rsidRDefault="00CD6158" w:rsidP="00CD6158">
      <w:pPr>
        <w:pBdr>
          <w:bottom w:val="single" w:sz="12" w:space="1" w:color="auto"/>
        </w:pBdr>
        <w:jc w:val="both"/>
        <w:rPr>
          <w:sz w:val="20"/>
          <w:szCs w:val="20"/>
        </w:rPr>
      </w:pPr>
    </w:p>
    <w:p w:rsidR="00CD6158" w:rsidRDefault="00CD6158" w:rsidP="00CD6158">
      <w:pPr>
        <w:jc w:val="both"/>
        <w:rPr>
          <w:b/>
          <w:sz w:val="20"/>
          <w:szCs w:val="20"/>
        </w:rPr>
      </w:pP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  <w:r w:rsidRPr="00CD6158">
        <w:rPr>
          <w:b/>
          <w:sz w:val="20"/>
          <w:szCs w:val="20"/>
        </w:rPr>
        <w:softHyphen/>
      </w:r>
    </w:p>
    <w:p w:rsidR="00CD6158" w:rsidRPr="00CD6158" w:rsidRDefault="00CD6158" w:rsidP="00CD615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SATS week b</w:t>
      </w:r>
      <w:r w:rsidRPr="00CD6158">
        <w:rPr>
          <w:b/>
          <w:sz w:val="20"/>
          <w:szCs w:val="20"/>
        </w:rPr>
        <w:t>reakfast</w:t>
      </w:r>
    </w:p>
    <w:p w:rsidR="00CD6158" w:rsidRDefault="00CD6158" w:rsidP="00CD6158">
      <w:pPr>
        <w:jc w:val="both"/>
        <w:rPr>
          <w:sz w:val="20"/>
          <w:szCs w:val="20"/>
        </w:rPr>
      </w:pPr>
    </w:p>
    <w:p w:rsidR="00CD6158" w:rsidRPr="00CD6158" w:rsidRDefault="00CD6158" w:rsidP="00CD6158">
      <w:pPr>
        <w:jc w:val="both"/>
        <w:rPr>
          <w:sz w:val="20"/>
          <w:szCs w:val="20"/>
        </w:rPr>
      </w:pPr>
      <w:r w:rsidRPr="00CD6158">
        <w:rPr>
          <w:sz w:val="20"/>
          <w:szCs w:val="20"/>
        </w:rPr>
        <w:t xml:space="preserve">I would </w:t>
      </w:r>
      <w:r w:rsidR="00D127EC">
        <w:rPr>
          <w:sz w:val="20"/>
          <w:szCs w:val="20"/>
        </w:rPr>
        <w:t>like</w:t>
      </w:r>
      <w:r w:rsidRPr="00CD6158">
        <w:rPr>
          <w:sz w:val="20"/>
          <w:szCs w:val="20"/>
        </w:rPr>
        <w:t xml:space="preserve"> my child ………………………………… to come to breakfast at 8:2</w:t>
      </w:r>
      <w:r w:rsidR="001614A5">
        <w:rPr>
          <w:sz w:val="20"/>
          <w:szCs w:val="20"/>
        </w:rPr>
        <w:t>0 am during the week of the 11</w:t>
      </w:r>
      <w:r w:rsidR="00F72F9B">
        <w:rPr>
          <w:sz w:val="20"/>
          <w:szCs w:val="20"/>
        </w:rPr>
        <w:t>th</w:t>
      </w:r>
      <w:r w:rsidRPr="00CD6158">
        <w:rPr>
          <w:sz w:val="20"/>
          <w:szCs w:val="20"/>
        </w:rPr>
        <w:t xml:space="preserve"> – 1</w:t>
      </w:r>
      <w:r w:rsidR="001614A5">
        <w:rPr>
          <w:sz w:val="20"/>
          <w:szCs w:val="20"/>
        </w:rPr>
        <w:t>4</w:t>
      </w:r>
      <w:r w:rsidRPr="00CD6158">
        <w:rPr>
          <w:sz w:val="20"/>
          <w:szCs w:val="20"/>
          <w:vertAlign w:val="superscript"/>
        </w:rPr>
        <w:t>th</w:t>
      </w:r>
      <w:r w:rsidRPr="00CD6158">
        <w:rPr>
          <w:sz w:val="20"/>
          <w:szCs w:val="20"/>
        </w:rPr>
        <w:t xml:space="preserve"> May inclusive. </w:t>
      </w:r>
    </w:p>
    <w:p w:rsidR="00CD6158" w:rsidRDefault="00CD6158" w:rsidP="00CD6158">
      <w:pPr>
        <w:jc w:val="both"/>
        <w:rPr>
          <w:sz w:val="20"/>
          <w:szCs w:val="20"/>
        </w:rPr>
      </w:pPr>
    </w:p>
    <w:p w:rsidR="004E7D55" w:rsidRPr="00CD6158" w:rsidRDefault="004E7D55" w:rsidP="00CD6158">
      <w:pPr>
        <w:jc w:val="both"/>
        <w:rPr>
          <w:sz w:val="20"/>
          <w:szCs w:val="20"/>
        </w:rPr>
      </w:pPr>
    </w:p>
    <w:p w:rsidR="00FF4F52" w:rsidRPr="00CD6158" w:rsidRDefault="00CD6158" w:rsidP="00A356F0">
      <w:pPr>
        <w:jc w:val="both"/>
        <w:rPr>
          <w:sz w:val="20"/>
          <w:szCs w:val="20"/>
        </w:rPr>
      </w:pPr>
      <w:r w:rsidRPr="00CD6158">
        <w:rPr>
          <w:sz w:val="20"/>
          <w:szCs w:val="20"/>
        </w:rPr>
        <w:t>Signed: ………………………………..</w:t>
      </w:r>
    </w:p>
    <w:sectPr w:rsidR="00FF4F52" w:rsidRPr="00CD6158" w:rsidSect="00CD61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2835" w:rsidRDefault="009A2835" w:rsidP="00C541CF">
      <w:r>
        <w:separator/>
      </w:r>
    </w:p>
  </w:endnote>
  <w:endnote w:type="continuationSeparator" w:id="0">
    <w:p w:rsidR="009A2835" w:rsidRDefault="009A2835" w:rsidP="00C541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2835" w:rsidRDefault="009A2835" w:rsidP="00C541CF">
      <w:r>
        <w:separator/>
      </w:r>
    </w:p>
  </w:footnote>
  <w:footnote w:type="continuationSeparator" w:id="0">
    <w:p w:rsidR="009A2835" w:rsidRDefault="009A2835" w:rsidP="00C541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B41CC"/>
    <w:multiLevelType w:val="hybridMultilevel"/>
    <w:tmpl w:val="01B6ED4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36BC"/>
    <w:rsid w:val="0002195E"/>
    <w:rsid w:val="00022BD2"/>
    <w:rsid w:val="0003436D"/>
    <w:rsid w:val="00051956"/>
    <w:rsid w:val="00084C84"/>
    <w:rsid w:val="000F3465"/>
    <w:rsid w:val="000F3A11"/>
    <w:rsid w:val="000F5E91"/>
    <w:rsid w:val="00100C8E"/>
    <w:rsid w:val="001074F8"/>
    <w:rsid w:val="00112F4D"/>
    <w:rsid w:val="001614A5"/>
    <w:rsid w:val="001B6A4A"/>
    <w:rsid w:val="001C22B4"/>
    <w:rsid w:val="002416F5"/>
    <w:rsid w:val="002A5521"/>
    <w:rsid w:val="002B6FA3"/>
    <w:rsid w:val="0030057B"/>
    <w:rsid w:val="003345F2"/>
    <w:rsid w:val="003B6E71"/>
    <w:rsid w:val="003C1ED2"/>
    <w:rsid w:val="00415A58"/>
    <w:rsid w:val="004513BB"/>
    <w:rsid w:val="004A59F3"/>
    <w:rsid w:val="004A7FEE"/>
    <w:rsid w:val="004D65A3"/>
    <w:rsid w:val="004E7D55"/>
    <w:rsid w:val="00554B96"/>
    <w:rsid w:val="00580397"/>
    <w:rsid w:val="005A0BF9"/>
    <w:rsid w:val="005F4383"/>
    <w:rsid w:val="006167D9"/>
    <w:rsid w:val="0063645D"/>
    <w:rsid w:val="006405E5"/>
    <w:rsid w:val="00694B90"/>
    <w:rsid w:val="006952EC"/>
    <w:rsid w:val="006B4E94"/>
    <w:rsid w:val="006C1188"/>
    <w:rsid w:val="00716470"/>
    <w:rsid w:val="00736BB6"/>
    <w:rsid w:val="007701D9"/>
    <w:rsid w:val="00775E91"/>
    <w:rsid w:val="0079520A"/>
    <w:rsid w:val="007A3FF8"/>
    <w:rsid w:val="007B4B90"/>
    <w:rsid w:val="00801A0B"/>
    <w:rsid w:val="008238E3"/>
    <w:rsid w:val="008434A2"/>
    <w:rsid w:val="008637AB"/>
    <w:rsid w:val="00886C8D"/>
    <w:rsid w:val="008C09CD"/>
    <w:rsid w:val="008C7233"/>
    <w:rsid w:val="008C7663"/>
    <w:rsid w:val="00961139"/>
    <w:rsid w:val="009636BC"/>
    <w:rsid w:val="0096539A"/>
    <w:rsid w:val="00992BE2"/>
    <w:rsid w:val="009A2835"/>
    <w:rsid w:val="00A21A37"/>
    <w:rsid w:val="00A356F0"/>
    <w:rsid w:val="00A513F4"/>
    <w:rsid w:val="00A600C1"/>
    <w:rsid w:val="00A604EA"/>
    <w:rsid w:val="00A768CF"/>
    <w:rsid w:val="00A81F8A"/>
    <w:rsid w:val="00AE6CA8"/>
    <w:rsid w:val="00B07540"/>
    <w:rsid w:val="00B417DE"/>
    <w:rsid w:val="00BC590F"/>
    <w:rsid w:val="00BE72E3"/>
    <w:rsid w:val="00C14B72"/>
    <w:rsid w:val="00C541CF"/>
    <w:rsid w:val="00C7135D"/>
    <w:rsid w:val="00CD6158"/>
    <w:rsid w:val="00D127EC"/>
    <w:rsid w:val="00D2598E"/>
    <w:rsid w:val="00D467A2"/>
    <w:rsid w:val="00D7134D"/>
    <w:rsid w:val="00D848B8"/>
    <w:rsid w:val="00D9039E"/>
    <w:rsid w:val="00DD138F"/>
    <w:rsid w:val="00DD2D4B"/>
    <w:rsid w:val="00E048F5"/>
    <w:rsid w:val="00E1073B"/>
    <w:rsid w:val="00E75DC9"/>
    <w:rsid w:val="00EA479D"/>
    <w:rsid w:val="00EA6CCC"/>
    <w:rsid w:val="00ED7C6F"/>
    <w:rsid w:val="00EE7A2F"/>
    <w:rsid w:val="00F02DD7"/>
    <w:rsid w:val="00F72F9B"/>
    <w:rsid w:val="00FD0DC8"/>
    <w:rsid w:val="00FF05DD"/>
    <w:rsid w:val="00FF4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 Gothic" w:eastAsia="Times New Roman" w:hAnsi="Century Gothic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CA8"/>
    <w:rPr>
      <w:sz w:val="24"/>
      <w:szCs w:val="24"/>
    </w:rPr>
  </w:style>
  <w:style w:type="paragraph" w:styleId="Heading1">
    <w:name w:val="heading 1"/>
    <w:basedOn w:val="Normal"/>
    <w:next w:val="Normal"/>
    <w:qFormat/>
    <w:rsid w:val="00AE6CA8"/>
    <w:pPr>
      <w:keepNext/>
      <w:jc w:val="center"/>
      <w:outlineLvl w:val="0"/>
    </w:pPr>
    <w:rPr>
      <w:b/>
      <w:sz w:val="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12F4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D467A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C541CF"/>
    <w:pPr>
      <w:tabs>
        <w:tab w:val="center" w:pos="4513"/>
        <w:tab w:val="right" w:pos="9026"/>
      </w:tabs>
    </w:pPr>
    <w:rPr>
      <w:sz w:val="20"/>
    </w:rPr>
  </w:style>
  <w:style w:type="character" w:customStyle="1" w:styleId="HeaderChar">
    <w:name w:val="Header Char"/>
    <w:link w:val="Header"/>
    <w:uiPriority w:val="99"/>
    <w:semiHidden/>
    <w:rsid w:val="00C541CF"/>
    <w:rPr>
      <w:szCs w:val="24"/>
    </w:rPr>
  </w:style>
  <w:style w:type="paragraph" w:styleId="Footer">
    <w:name w:val="footer"/>
    <w:basedOn w:val="Normal"/>
    <w:link w:val="FooterChar"/>
    <w:uiPriority w:val="99"/>
    <w:unhideWhenUsed/>
    <w:rsid w:val="00C541CF"/>
    <w:pPr>
      <w:tabs>
        <w:tab w:val="center" w:pos="4513"/>
        <w:tab w:val="right" w:pos="9026"/>
      </w:tabs>
    </w:pPr>
    <w:rPr>
      <w:sz w:val="20"/>
    </w:rPr>
  </w:style>
  <w:style w:type="character" w:customStyle="1" w:styleId="FooterChar">
    <w:name w:val="Footer Char"/>
    <w:link w:val="Footer"/>
    <w:uiPriority w:val="99"/>
    <w:rsid w:val="00C541CF"/>
    <w:rPr>
      <w:szCs w:val="24"/>
    </w:rPr>
  </w:style>
  <w:style w:type="paragraph" w:styleId="BodyText2">
    <w:name w:val="Body Text 2"/>
    <w:basedOn w:val="Normal"/>
    <w:link w:val="BodyText2Char"/>
    <w:semiHidden/>
    <w:rsid w:val="00A768CF"/>
    <w:pPr>
      <w:jc w:val="both"/>
    </w:pPr>
    <w:rPr>
      <w:rFonts w:ascii="Arial" w:hAnsi="Arial"/>
      <w:i/>
      <w:iCs/>
      <w:sz w:val="22"/>
      <w:szCs w:val="20"/>
      <w:lang w:eastAsia="en-US"/>
    </w:rPr>
  </w:style>
  <w:style w:type="character" w:customStyle="1" w:styleId="BodyText2Char">
    <w:name w:val="Body Text 2 Char"/>
    <w:link w:val="BodyText2"/>
    <w:semiHidden/>
    <w:rsid w:val="00A768CF"/>
    <w:rPr>
      <w:rFonts w:ascii="Arial" w:hAnsi="Arial"/>
      <w:i/>
      <w:iCs/>
      <w:sz w:val="22"/>
      <w:lang w:eastAsia="en-US"/>
    </w:rPr>
  </w:style>
  <w:style w:type="paragraph" w:styleId="BodyText">
    <w:name w:val="Body Text"/>
    <w:basedOn w:val="Normal"/>
    <w:link w:val="BodyTextChar"/>
    <w:rsid w:val="00A768CF"/>
    <w:rPr>
      <w:rFonts w:ascii="Arial" w:hAnsi="Arial"/>
      <w:b/>
      <w:sz w:val="22"/>
      <w:szCs w:val="20"/>
      <w:lang w:eastAsia="en-US"/>
    </w:rPr>
  </w:style>
  <w:style w:type="character" w:customStyle="1" w:styleId="BodyTextChar">
    <w:name w:val="Body Text Char"/>
    <w:link w:val="BodyText"/>
    <w:rsid w:val="00A768CF"/>
    <w:rPr>
      <w:rFonts w:ascii="Arial" w:hAnsi="Arial"/>
      <w:b/>
      <w:sz w:val="22"/>
      <w:lang w:eastAsia="en-US"/>
    </w:rPr>
  </w:style>
  <w:style w:type="paragraph" w:styleId="ListParagraph">
    <w:name w:val="List Paragraph"/>
    <w:basedOn w:val="Normal"/>
    <w:uiPriority w:val="34"/>
    <w:qFormat/>
    <w:rsid w:val="003345F2"/>
    <w:pPr>
      <w:ind w:left="720" w:hanging="357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kewriverside.richmond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Letterhead%20pap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 paper</Template>
  <TotalTime>0</TotalTime>
  <Pages>1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Richmond LEA</Company>
  <LinksUpToDate>false</LinksUpToDate>
  <CharactersWithSpaces>2099</CharactersWithSpaces>
  <SharedDoc>false</SharedDoc>
  <HLinks>
    <vt:vector size="6" baseType="variant">
      <vt:variant>
        <vt:i4>2621446</vt:i4>
      </vt:variant>
      <vt:variant>
        <vt:i4>0</vt:i4>
      </vt:variant>
      <vt:variant>
        <vt:i4>0</vt:i4>
      </vt:variant>
      <vt:variant>
        <vt:i4>5</vt:i4>
      </vt:variant>
      <vt:variant>
        <vt:lpwstr>mailto:info@kewriverside.richmond.sch.uk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RICHMOND UPON THAMES SCHOOLS</dc:creator>
  <cp:lastModifiedBy>Windows User</cp:lastModifiedBy>
  <cp:revision>2</cp:revision>
  <cp:lastPrinted>2015-04-21T07:48:00Z</cp:lastPrinted>
  <dcterms:created xsi:type="dcterms:W3CDTF">2015-04-21T07:48:00Z</dcterms:created>
  <dcterms:modified xsi:type="dcterms:W3CDTF">2015-04-21T07:48:00Z</dcterms:modified>
</cp:coreProperties>
</file>